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63" w:rsidRDefault="00FE01BF">
      <w:pPr>
        <w:rPr>
          <w:rFonts w:ascii="Verdana" w:hAnsi="Verdana"/>
          <w:sz w:val="32"/>
          <w:szCs w:val="32"/>
        </w:rPr>
      </w:pPr>
      <w:r w:rsidRPr="00D063C0">
        <w:rPr>
          <w:rFonts w:ascii="Verdana" w:hAnsi="Verdana"/>
          <w:sz w:val="32"/>
          <w:szCs w:val="32"/>
        </w:rPr>
        <w:t>Karta pracy przyroda klasa 4</w:t>
      </w:r>
      <w:r w:rsidR="00D063C0">
        <w:rPr>
          <w:rFonts w:ascii="Verdana" w:hAnsi="Verdana"/>
          <w:sz w:val="32"/>
          <w:szCs w:val="32"/>
        </w:rPr>
        <w:t xml:space="preserve">     …………………………………….</w:t>
      </w:r>
    </w:p>
    <w:p w:rsidR="00D063C0" w:rsidRPr="00D063C0" w:rsidRDefault="00D063C0" w:rsidP="00D063C0">
      <w:pPr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(imię i nazwisko)                    </w:t>
      </w:r>
    </w:p>
    <w:p w:rsidR="00FE01BF" w:rsidRPr="00D063C0" w:rsidRDefault="000527AD">
      <w:pPr>
        <w:rPr>
          <w:rFonts w:ascii="Verdana" w:hAnsi="Verdana"/>
        </w:rPr>
      </w:pPr>
      <w:r>
        <w:rPr>
          <w:rFonts w:ascii="Verdana" w:hAnsi="Verdana"/>
          <w:sz w:val="32"/>
          <w:szCs w:val="32"/>
        </w:rPr>
        <w:t xml:space="preserve">1 </w:t>
      </w:r>
      <w:r w:rsidR="0075032A" w:rsidRPr="00D063C0">
        <w:rPr>
          <w:rFonts w:ascii="Verdana" w:hAnsi="Verdana"/>
        </w:rPr>
        <w:t xml:space="preserve">Poniższy rysunek przedstawia rzekę płynącą w jej różnych odcinkach, na zamieszczonych pod rysunkiem fotografiach, podpisz którego </w:t>
      </w:r>
      <w:r w:rsidR="0075032A" w:rsidRPr="00D063C0">
        <w:rPr>
          <w:rFonts w:ascii="Verdana" w:hAnsi="Verdana"/>
          <w:u w:val="single"/>
        </w:rPr>
        <w:t>biegu</w:t>
      </w:r>
      <w:r w:rsidR="0075032A" w:rsidRPr="00D063C0">
        <w:rPr>
          <w:rFonts w:ascii="Verdana" w:hAnsi="Verdana"/>
        </w:rPr>
        <w:t xml:space="preserve"> dotyczą.</w:t>
      </w:r>
    </w:p>
    <w:p w:rsidR="00FE01BF" w:rsidRDefault="00FE01BF"/>
    <w:p w:rsidR="006C0F57" w:rsidRDefault="006C0F57">
      <w:r>
        <w:rPr>
          <w:noProof/>
          <w:lang w:eastAsia="pl-PL"/>
        </w:rPr>
        <w:drawing>
          <wp:inline distT="0" distB="0" distL="0" distR="0">
            <wp:extent cx="3793826" cy="3793826"/>
            <wp:effectExtent l="19050" t="0" r="0" b="0"/>
            <wp:docPr id="8" name="Obraz 8" descr="https://static.epodreczniki.pl/portal/f/res-minimized/Re7ieoAAysauv/5/SLnEPreTLP5rOS5Tvq9HvjrNx0Ozit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podreczniki.pl/portal/f/res-minimized/Re7ieoAAysauv/5/SLnEPreTLP5rOS5Tvq9HvjrNx0Ozit8q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82" cy="379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2A" w:rsidRDefault="003F026A" w:rsidP="003F026A">
      <w:pPr>
        <w:autoSpaceDE w:val="0"/>
        <w:autoSpaceDN w:val="0"/>
        <w:adjustRightInd w:val="0"/>
        <w:spacing w:after="0" w:line="240" w:lineRule="auto"/>
        <w:rPr>
          <w:rFonts w:ascii="Verdana" w:eastAsia="MinionPro-Regular" w:hAnsi="Verdana" w:cs="MinionPro-Regular"/>
          <w:sz w:val="26"/>
          <w:szCs w:val="26"/>
        </w:rPr>
      </w:pPr>
      <w:r w:rsidRPr="003F026A">
        <w:rPr>
          <w:rFonts w:ascii="Verdana" w:eastAsia="MinionPro-Regular" w:hAnsi="Verdana" w:cs="MinionPro-Regular"/>
          <w:sz w:val="26"/>
          <w:szCs w:val="26"/>
        </w:rPr>
        <w:t>zdrojek pospolity • pałka szerokolistna • wywł</w:t>
      </w:r>
      <w:r w:rsidR="00D063C0">
        <w:rPr>
          <w:rFonts w:ascii="Verdana" w:eastAsia="MinionPro-Regular" w:hAnsi="Verdana" w:cs="MinionPro-Regular"/>
          <w:sz w:val="26"/>
          <w:szCs w:val="26"/>
        </w:rPr>
        <w:t>ó</w:t>
      </w:r>
      <w:r w:rsidRPr="003F026A">
        <w:rPr>
          <w:rFonts w:ascii="Verdana" w:eastAsia="MinionPro-Regular" w:hAnsi="Verdana" w:cs="MinionPro-Regular"/>
          <w:sz w:val="26"/>
          <w:szCs w:val="26"/>
        </w:rPr>
        <w:t>cznik kłosowy • larwa chruścika • kiełż</w:t>
      </w:r>
      <w:r>
        <w:rPr>
          <w:rFonts w:ascii="Verdana" w:eastAsia="MinionPro-Regular" w:hAnsi="Verdana" w:cs="MinionPro-Regular"/>
          <w:sz w:val="26"/>
          <w:szCs w:val="26"/>
        </w:rPr>
        <w:t xml:space="preserve"> </w:t>
      </w:r>
      <w:r w:rsidRPr="003F026A">
        <w:rPr>
          <w:rFonts w:ascii="Verdana" w:eastAsia="MinionPro-Regular" w:hAnsi="Verdana" w:cs="MinionPro-Regular"/>
          <w:sz w:val="26"/>
          <w:szCs w:val="26"/>
        </w:rPr>
        <w:t xml:space="preserve">zdrojowy • larwa ważki • pływak </w:t>
      </w:r>
      <w:proofErr w:type="spellStart"/>
      <w:r w:rsidRPr="003F026A">
        <w:rPr>
          <w:rFonts w:ascii="Verdana" w:eastAsia="MinionPro-Regular" w:hAnsi="Verdana" w:cs="MinionPro-Regular"/>
          <w:sz w:val="26"/>
          <w:szCs w:val="26"/>
        </w:rPr>
        <w:t>żołtobrzeżek</w:t>
      </w:r>
      <w:proofErr w:type="spellEnd"/>
      <w:r w:rsidRPr="003F026A">
        <w:rPr>
          <w:rFonts w:ascii="Verdana" w:eastAsia="MinionPro-Regular" w:hAnsi="Verdana" w:cs="MinionPro-Regular"/>
          <w:sz w:val="26"/>
          <w:szCs w:val="26"/>
        </w:rPr>
        <w:t xml:space="preserve"> • żyworodka rzeczna • nartnik duży</w:t>
      </w:r>
    </w:p>
    <w:p w:rsidR="003F026A" w:rsidRDefault="003F026A" w:rsidP="003F026A">
      <w:pPr>
        <w:autoSpaceDE w:val="0"/>
        <w:autoSpaceDN w:val="0"/>
        <w:adjustRightInd w:val="0"/>
        <w:spacing w:after="0" w:line="240" w:lineRule="auto"/>
        <w:rPr>
          <w:rFonts w:ascii="Verdana" w:eastAsia="MinionPro-Regular" w:hAnsi="Verdana" w:cs="MinionPro-Regular"/>
          <w:sz w:val="16"/>
          <w:szCs w:val="16"/>
        </w:rPr>
      </w:pPr>
      <w:r>
        <w:rPr>
          <w:rFonts w:ascii="Verdana" w:eastAsia="MinionPro-Regular" w:hAnsi="Verdana" w:cs="MinionPro-Regular"/>
          <w:sz w:val="16"/>
          <w:szCs w:val="16"/>
        </w:rPr>
        <w:t>Wymienione nazwy roślin i zwierząt wpisz w ramki przy odpowiednich biegach rzeki</w:t>
      </w:r>
    </w:p>
    <w:p w:rsidR="003F026A" w:rsidRPr="003F026A" w:rsidRDefault="003F026A" w:rsidP="003F026A">
      <w:pPr>
        <w:autoSpaceDE w:val="0"/>
        <w:autoSpaceDN w:val="0"/>
        <w:adjustRightInd w:val="0"/>
        <w:spacing w:after="0" w:line="240" w:lineRule="auto"/>
        <w:rPr>
          <w:rFonts w:ascii="Verdana" w:eastAsia="MinionPro-Regular" w:hAnsi="Verdana" w:cs="MinionPro-Regular"/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3F026A" w:rsidRPr="003F026A" w:rsidTr="00EF6F78">
        <w:tc>
          <w:tcPr>
            <w:tcW w:w="4606" w:type="dxa"/>
          </w:tcPr>
          <w:p w:rsidR="003F026A" w:rsidRPr="003F026A" w:rsidRDefault="003F026A" w:rsidP="00C7370A">
            <w:r w:rsidRPr="003F026A">
              <w:drawing>
                <wp:inline distT="0" distB="0" distL="0" distR="0">
                  <wp:extent cx="2662107" cy="1897811"/>
                  <wp:effectExtent l="19050" t="0" r="4893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17" cy="190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F026A" w:rsidRPr="003F026A" w:rsidRDefault="003F026A" w:rsidP="00C7370A">
            <w:pPr>
              <w:rPr>
                <w:rFonts w:ascii="Verdana" w:hAnsi="Verdana"/>
                <w:sz w:val="28"/>
                <w:szCs w:val="28"/>
              </w:rPr>
            </w:pPr>
            <w:r w:rsidRPr="003F026A">
              <w:rPr>
                <w:rFonts w:ascii="Verdana" w:hAnsi="Verdana"/>
                <w:sz w:val="28"/>
                <w:szCs w:val="28"/>
              </w:rPr>
              <w:t>Jest to bieg……………………………</w:t>
            </w:r>
          </w:p>
          <w:p w:rsidR="003F026A" w:rsidRPr="003F026A" w:rsidRDefault="003F026A" w:rsidP="00C7370A">
            <w:pPr>
              <w:rPr>
                <w:rFonts w:ascii="Verdana" w:hAnsi="Verdana"/>
                <w:sz w:val="28"/>
                <w:szCs w:val="28"/>
              </w:rPr>
            </w:pPr>
            <w:r w:rsidRPr="003F026A">
              <w:rPr>
                <w:rFonts w:ascii="Verdana" w:hAnsi="Verdana"/>
                <w:sz w:val="28"/>
                <w:szCs w:val="28"/>
              </w:rPr>
              <w:t>Woda w rzece  płynie w tym biegu szybko, wolno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3F026A" w:rsidRDefault="003F026A" w:rsidP="00C7370A">
            <w:pPr>
              <w:rPr>
                <w:sz w:val="16"/>
                <w:szCs w:val="16"/>
              </w:rPr>
            </w:pPr>
            <w:r w:rsidRPr="003F026A">
              <w:rPr>
                <w:rFonts w:ascii="Verdana" w:hAnsi="Verdana"/>
                <w:sz w:val="16"/>
                <w:szCs w:val="16"/>
              </w:rPr>
              <w:t>(wykreśl błędną odpowiedź)</w:t>
            </w:r>
          </w:p>
          <w:p w:rsidR="003F026A" w:rsidRDefault="00D063C0" w:rsidP="00C73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</w:t>
            </w:r>
          </w:p>
          <w:p w:rsidR="00D063C0" w:rsidRDefault="00D063C0" w:rsidP="00C73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C73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C73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Pr="00D063C0" w:rsidRDefault="00D063C0" w:rsidP="00C737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(wpisz wybrane nazwy)</w:t>
            </w:r>
          </w:p>
        </w:tc>
      </w:tr>
    </w:tbl>
    <w:p w:rsidR="003F026A" w:rsidRDefault="003F026A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D063C0" w:rsidTr="00D063C0">
        <w:tc>
          <w:tcPr>
            <w:tcW w:w="4606" w:type="dxa"/>
          </w:tcPr>
          <w:p w:rsidR="00D063C0" w:rsidRDefault="00D063C0"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17116" cy="1833273"/>
                  <wp:effectExtent l="1905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74" cy="183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63C0" w:rsidRPr="003F026A" w:rsidRDefault="00D063C0" w:rsidP="00D063C0">
            <w:pPr>
              <w:rPr>
                <w:rFonts w:ascii="Verdana" w:hAnsi="Verdana"/>
                <w:sz w:val="28"/>
                <w:szCs w:val="28"/>
              </w:rPr>
            </w:pPr>
            <w:r w:rsidRPr="003F026A">
              <w:rPr>
                <w:rFonts w:ascii="Verdana" w:hAnsi="Verdana"/>
                <w:sz w:val="28"/>
                <w:szCs w:val="28"/>
              </w:rPr>
              <w:t>Jest to bieg……………………………</w:t>
            </w:r>
          </w:p>
          <w:p w:rsidR="00D063C0" w:rsidRPr="003F026A" w:rsidRDefault="00D063C0" w:rsidP="00D063C0">
            <w:pPr>
              <w:rPr>
                <w:rFonts w:ascii="Verdana" w:hAnsi="Verdana"/>
                <w:sz w:val="28"/>
                <w:szCs w:val="28"/>
              </w:rPr>
            </w:pPr>
            <w:r w:rsidRPr="003F026A">
              <w:rPr>
                <w:rFonts w:ascii="Verdana" w:hAnsi="Verdana"/>
                <w:sz w:val="28"/>
                <w:szCs w:val="28"/>
              </w:rPr>
              <w:t>Woda w rzece  płynie w tym biegu wolno</w:t>
            </w:r>
            <w:r w:rsidR="000527AD">
              <w:rPr>
                <w:rFonts w:ascii="Verdana" w:hAnsi="Verdana"/>
                <w:sz w:val="28"/>
                <w:szCs w:val="28"/>
              </w:rPr>
              <w:t xml:space="preserve"> i tworzy zakola.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r>
              <w:rPr>
                <w:sz w:val="16"/>
                <w:szCs w:val="16"/>
              </w:rPr>
              <w:t>(wpisz wybrane nazwy)</w:t>
            </w:r>
          </w:p>
        </w:tc>
      </w:tr>
      <w:tr w:rsidR="00D063C0" w:rsidTr="00D063C0">
        <w:tc>
          <w:tcPr>
            <w:tcW w:w="4606" w:type="dxa"/>
          </w:tcPr>
          <w:p w:rsidR="00D063C0" w:rsidRDefault="00D063C0">
            <w:r>
              <w:rPr>
                <w:noProof/>
                <w:lang w:eastAsia="pl-PL"/>
              </w:rPr>
              <w:drawing>
                <wp:inline distT="0" distB="0" distL="0" distR="0">
                  <wp:extent cx="2517116" cy="1815482"/>
                  <wp:effectExtent l="1905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59" cy="181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063C0" w:rsidRPr="003F026A" w:rsidRDefault="00D063C0" w:rsidP="00D063C0">
            <w:pPr>
              <w:rPr>
                <w:rFonts w:ascii="Verdana" w:hAnsi="Verdana"/>
                <w:sz w:val="28"/>
                <w:szCs w:val="28"/>
              </w:rPr>
            </w:pPr>
            <w:r w:rsidRPr="003F026A">
              <w:rPr>
                <w:rFonts w:ascii="Verdana" w:hAnsi="Verdana"/>
                <w:sz w:val="28"/>
                <w:szCs w:val="28"/>
              </w:rPr>
              <w:t>Jest to bieg……………………………</w:t>
            </w:r>
          </w:p>
          <w:p w:rsidR="00D063C0" w:rsidRPr="003F026A" w:rsidRDefault="000527AD" w:rsidP="00D063C0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Dno rzeki </w:t>
            </w:r>
            <w:r w:rsidR="00B05E05">
              <w:rPr>
                <w:rFonts w:ascii="Verdana" w:hAnsi="Verdana"/>
                <w:sz w:val="28"/>
                <w:szCs w:val="28"/>
              </w:rPr>
              <w:t>w tym biegu jest muliste, kamieniste</w:t>
            </w:r>
            <w:r w:rsidR="00D063C0">
              <w:rPr>
                <w:rFonts w:ascii="Verdana" w:hAnsi="Verdana"/>
                <w:sz w:val="28"/>
                <w:szCs w:val="28"/>
              </w:rPr>
              <w:t>.</w:t>
            </w:r>
          </w:p>
          <w:p w:rsidR="00D063C0" w:rsidRDefault="00D063C0" w:rsidP="00D063C0">
            <w:pPr>
              <w:rPr>
                <w:sz w:val="16"/>
                <w:szCs w:val="16"/>
              </w:rPr>
            </w:pPr>
            <w:r w:rsidRPr="003F026A">
              <w:rPr>
                <w:rFonts w:ascii="Verdana" w:hAnsi="Verdana"/>
                <w:sz w:val="16"/>
                <w:szCs w:val="16"/>
              </w:rPr>
              <w:t>(wykreśl błędną odpowiedź)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………………………………………………………..</w:t>
            </w:r>
          </w:p>
          <w:p w:rsidR="00D063C0" w:rsidRDefault="00D063C0" w:rsidP="00D063C0">
            <w:r>
              <w:rPr>
                <w:sz w:val="16"/>
                <w:szCs w:val="16"/>
              </w:rPr>
              <w:t>(wpisz wybrane nazwy)</w:t>
            </w:r>
          </w:p>
        </w:tc>
      </w:tr>
    </w:tbl>
    <w:p w:rsidR="003F026A" w:rsidRDefault="003F026A"/>
    <w:p w:rsidR="003F026A" w:rsidRPr="00B05E05" w:rsidRDefault="000527AD" w:rsidP="00B05E05">
      <w:pPr>
        <w:autoSpaceDE w:val="0"/>
        <w:autoSpaceDN w:val="0"/>
        <w:adjustRightInd w:val="0"/>
        <w:spacing w:after="0" w:line="240" w:lineRule="auto"/>
        <w:rPr>
          <w:rFonts w:ascii="Verdana" w:eastAsia="MinionPro-Regular" w:hAnsi="Verdana" w:cs="MinionPro-Regular"/>
          <w:color w:val="000000"/>
          <w:sz w:val="20"/>
          <w:szCs w:val="20"/>
        </w:rPr>
      </w:pPr>
      <w:r>
        <w:rPr>
          <w:rFonts w:ascii="Verdana" w:eastAsia="MinionPro-Regular" w:hAnsi="Verdana" w:cs="MinionPro-Regular"/>
          <w:color w:val="000000"/>
          <w:sz w:val="32"/>
          <w:szCs w:val="32"/>
        </w:rPr>
        <w:t xml:space="preserve">2 </w:t>
      </w:r>
      <w:r w:rsidR="00D063C0" w:rsidRPr="00D063C0">
        <w:rPr>
          <w:rFonts w:ascii="Verdana" w:eastAsia="MinionPro-Regular" w:hAnsi="Verdana" w:cs="MinionPro-Regular"/>
          <w:color w:val="000000"/>
          <w:sz w:val="20"/>
          <w:szCs w:val="20"/>
        </w:rPr>
        <w:t>Wykreśl niepotrzebne wyrazy, tak aby informacje stały się prawdziwe.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0527AD" w:rsidRPr="00D063C0" w:rsidTr="000527AD">
        <w:trPr>
          <w:trHeight w:val="557"/>
        </w:trPr>
        <w:tc>
          <w:tcPr>
            <w:tcW w:w="3070" w:type="dxa"/>
            <w:vMerge w:val="restart"/>
          </w:tcPr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  <w:r>
              <w:rPr>
                <w:rFonts w:ascii="MinionPro-Bold" w:hAnsi="MinionPro-Bold" w:cs="MinionPro-Bold"/>
                <w:b/>
                <w:bCs/>
                <w:color w:val="FFFFFF"/>
              </w:rPr>
              <w:t>A</w:t>
            </w:r>
          </w:p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  <w:p w:rsidR="000527AD" w:rsidRPr="000527AD" w:rsidRDefault="000527AD" w:rsidP="000527AD">
            <w:pPr>
              <w:autoSpaceDE w:val="0"/>
              <w:autoSpaceDN w:val="0"/>
              <w:adjustRightInd w:val="0"/>
              <w:jc w:val="center"/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</w:pPr>
            <w:r w:rsidRPr="000527AD"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  <w:t>W górnym</w:t>
            </w:r>
          </w:p>
          <w:p w:rsidR="000527AD" w:rsidRPr="000527AD" w:rsidRDefault="000527AD" w:rsidP="000527AD">
            <w:pPr>
              <w:autoSpaceDE w:val="0"/>
              <w:autoSpaceDN w:val="0"/>
              <w:adjustRightInd w:val="0"/>
              <w:jc w:val="center"/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</w:pPr>
            <w:r w:rsidRPr="000527AD"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  <w:t>biegu rzeki</w:t>
            </w:r>
          </w:p>
          <w:p w:rsidR="000527AD" w:rsidRPr="00D063C0" w:rsidRDefault="000527AD" w:rsidP="003829A7"/>
        </w:tc>
        <w:tc>
          <w:tcPr>
            <w:tcW w:w="3071" w:type="dxa"/>
          </w:tcPr>
          <w:p w:rsidR="000527AD" w:rsidRPr="000527AD" w:rsidRDefault="000527AD" w:rsidP="000527AD">
            <w:pPr>
              <w:autoSpaceDE w:val="0"/>
              <w:autoSpaceDN w:val="0"/>
              <w:adjustRightInd w:val="0"/>
              <w:rPr>
                <w:rFonts w:ascii="MinionPro-It" w:hAnsi="MinionPro-It" w:cs="MinionPro-It"/>
                <w:b/>
                <w:i/>
                <w:iCs/>
                <w:color w:val="000000"/>
                <w:sz w:val="26"/>
                <w:szCs w:val="26"/>
              </w:rPr>
            </w:pPr>
            <w:r w:rsidRPr="000527AD">
              <w:rPr>
                <w:rFonts w:ascii="MinionPro-It" w:hAnsi="MinionPro-It" w:cs="MinionPro-It"/>
                <w:b/>
                <w:i/>
                <w:iCs/>
                <w:color w:val="000000"/>
                <w:sz w:val="26"/>
                <w:szCs w:val="26"/>
              </w:rPr>
              <w:t xml:space="preserve">temperatura wody jest </w:t>
            </w:r>
          </w:p>
          <w:p w:rsidR="000527AD" w:rsidRPr="000527AD" w:rsidRDefault="000527AD" w:rsidP="000527AD">
            <w:pPr>
              <w:autoSpaceDE w:val="0"/>
              <w:autoSpaceDN w:val="0"/>
              <w:adjustRightInd w:val="0"/>
              <w:rPr>
                <w:rFonts w:ascii="Verdana" w:eastAsia="MinionPro-Regular" w:hAnsi="Verdana" w:cs="MinionPro-Regular"/>
                <w:color w:val="000000"/>
                <w:sz w:val="18"/>
                <w:szCs w:val="18"/>
              </w:rPr>
            </w:pPr>
            <w:r w:rsidRPr="000527AD">
              <w:rPr>
                <w:rFonts w:ascii="Verdana" w:eastAsia="MinionPro-Regular" w:hAnsi="Verdana" w:cs="MinionPro-Regular"/>
                <w:color w:val="000000"/>
                <w:sz w:val="18"/>
                <w:szCs w:val="18"/>
              </w:rPr>
              <w:t>niższa / wyższa</w:t>
            </w:r>
          </w:p>
        </w:tc>
        <w:tc>
          <w:tcPr>
            <w:tcW w:w="3071" w:type="dxa"/>
            <w:vMerge w:val="restart"/>
          </w:tcPr>
          <w:p w:rsidR="000527AD" w:rsidRDefault="000527AD" w:rsidP="000527AD">
            <w:pPr>
              <w:jc w:val="center"/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</w:pPr>
          </w:p>
          <w:p w:rsidR="000527AD" w:rsidRDefault="000527AD" w:rsidP="000527AD">
            <w:pPr>
              <w:jc w:val="center"/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</w:pPr>
          </w:p>
          <w:p w:rsidR="000527AD" w:rsidRDefault="000527AD" w:rsidP="000527AD">
            <w:pPr>
              <w:jc w:val="center"/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</w:pPr>
          </w:p>
          <w:p w:rsidR="000527AD" w:rsidRPr="000527AD" w:rsidRDefault="000527AD" w:rsidP="000527AD">
            <w:pPr>
              <w:jc w:val="center"/>
              <w:rPr>
                <w:sz w:val="28"/>
                <w:szCs w:val="28"/>
              </w:rPr>
            </w:pPr>
            <w:r w:rsidRPr="000527AD">
              <w:rPr>
                <w:rFonts w:ascii="MinionPro-It" w:hAnsi="MinionPro-It" w:cs="MinionPro-It"/>
                <w:i/>
                <w:iCs/>
                <w:color w:val="000000"/>
                <w:sz w:val="28"/>
                <w:szCs w:val="28"/>
              </w:rPr>
              <w:t>niż w biegu dolnym</w:t>
            </w:r>
          </w:p>
        </w:tc>
      </w:tr>
      <w:tr w:rsidR="000527AD" w:rsidRPr="00D063C0" w:rsidTr="00083A01">
        <w:trPr>
          <w:trHeight w:val="157"/>
        </w:trPr>
        <w:tc>
          <w:tcPr>
            <w:tcW w:w="3070" w:type="dxa"/>
            <w:vMerge/>
          </w:tcPr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</w:tc>
        <w:tc>
          <w:tcPr>
            <w:tcW w:w="3071" w:type="dxa"/>
          </w:tcPr>
          <w:p w:rsidR="000527AD" w:rsidRPr="000527AD" w:rsidRDefault="000527AD" w:rsidP="003829A7">
            <w:pPr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</w:pPr>
            <w:r w:rsidRPr="000527AD"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  <w:t xml:space="preserve">koryto jest </w:t>
            </w:r>
          </w:p>
          <w:p w:rsidR="000527AD" w:rsidRPr="000527AD" w:rsidRDefault="000527AD" w:rsidP="003829A7">
            <w:pPr>
              <w:rPr>
                <w:rFonts w:ascii="Verdana" w:hAnsi="Verdana"/>
                <w:sz w:val="18"/>
                <w:szCs w:val="18"/>
              </w:rPr>
            </w:pPr>
            <w:r w:rsidRPr="000527AD">
              <w:rPr>
                <w:rFonts w:ascii="Verdana" w:eastAsia="MinionPro-Regular" w:hAnsi="Verdana" w:cs="MinionPro-Regular"/>
                <w:sz w:val="18"/>
                <w:szCs w:val="18"/>
              </w:rPr>
              <w:t>szersze / węższe</w:t>
            </w:r>
          </w:p>
        </w:tc>
        <w:tc>
          <w:tcPr>
            <w:tcW w:w="3071" w:type="dxa"/>
            <w:vMerge/>
          </w:tcPr>
          <w:p w:rsidR="000527AD" w:rsidRDefault="000527AD" w:rsidP="003829A7">
            <w:pPr>
              <w:rPr>
                <w:rFonts w:ascii="MinionPro-It" w:hAnsi="MinionPro-It" w:cs="MinionPro-It"/>
                <w:i/>
                <w:iCs/>
                <w:color w:val="000000"/>
                <w:sz w:val="26"/>
                <w:szCs w:val="26"/>
              </w:rPr>
            </w:pPr>
          </w:p>
        </w:tc>
      </w:tr>
      <w:tr w:rsidR="000527AD" w:rsidRPr="00D063C0" w:rsidTr="00083A01">
        <w:trPr>
          <w:trHeight w:val="157"/>
        </w:trPr>
        <w:tc>
          <w:tcPr>
            <w:tcW w:w="3070" w:type="dxa"/>
            <w:vMerge/>
          </w:tcPr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</w:tc>
        <w:tc>
          <w:tcPr>
            <w:tcW w:w="3071" w:type="dxa"/>
          </w:tcPr>
          <w:p w:rsidR="000527AD" w:rsidRPr="000527AD" w:rsidRDefault="000527AD" w:rsidP="003829A7">
            <w:pPr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</w:pPr>
            <w:r w:rsidRPr="000527AD"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  <w:t xml:space="preserve">woda płynie </w:t>
            </w:r>
          </w:p>
          <w:p w:rsidR="000527AD" w:rsidRPr="000527AD" w:rsidRDefault="000527AD" w:rsidP="003829A7">
            <w:pPr>
              <w:rPr>
                <w:rFonts w:ascii="Verdana" w:hAnsi="Verdana"/>
                <w:sz w:val="18"/>
                <w:szCs w:val="18"/>
              </w:rPr>
            </w:pPr>
            <w:r w:rsidRPr="000527AD">
              <w:rPr>
                <w:rFonts w:ascii="Verdana" w:eastAsia="MinionPro-Regular" w:hAnsi="Verdana" w:cs="MinionPro-Regular"/>
                <w:sz w:val="18"/>
                <w:szCs w:val="18"/>
              </w:rPr>
              <w:t>szybciej / wolniej</w:t>
            </w:r>
          </w:p>
        </w:tc>
        <w:tc>
          <w:tcPr>
            <w:tcW w:w="3071" w:type="dxa"/>
            <w:vMerge/>
          </w:tcPr>
          <w:p w:rsidR="000527AD" w:rsidRDefault="000527AD" w:rsidP="003829A7">
            <w:pPr>
              <w:rPr>
                <w:rFonts w:ascii="MinionPro-It" w:hAnsi="MinionPro-It" w:cs="MinionPro-It"/>
                <w:i/>
                <w:iCs/>
                <w:color w:val="000000"/>
                <w:sz w:val="26"/>
                <w:szCs w:val="26"/>
              </w:rPr>
            </w:pPr>
          </w:p>
        </w:tc>
      </w:tr>
      <w:tr w:rsidR="000527AD" w:rsidRPr="00D063C0" w:rsidTr="00083A01">
        <w:trPr>
          <w:trHeight w:val="157"/>
        </w:trPr>
        <w:tc>
          <w:tcPr>
            <w:tcW w:w="3070" w:type="dxa"/>
            <w:vMerge/>
          </w:tcPr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</w:tc>
        <w:tc>
          <w:tcPr>
            <w:tcW w:w="3071" w:type="dxa"/>
          </w:tcPr>
          <w:p w:rsidR="000527AD" w:rsidRPr="00D063C0" w:rsidRDefault="000527AD" w:rsidP="003829A7">
            <w:r w:rsidRPr="000527AD"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  <w:t>dno jest</w:t>
            </w:r>
            <w:r>
              <w:rPr>
                <w:rFonts w:ascii="MinionPro-It" w:hAnsi="MinionPro-It" w:cs="MinionPro-It"/>
                <w:i/>
                <w:iCs/>
                <w:sz w:val="26"/>
                <w:szCs w:val="26"/>
              </w:rPr>
              <w:t xml:space="preserve"> </w:t>
            </w:r>
            <w:r w:rsidRPr="000527AD">
              <w:rPr>
                <w:rFonts w:ascii="Verdana" w:eastAsia="MinionPro-Regular" w:hAnsi="Verdana" w:cs="MinionPro-Regular"/>
                <w:sz w:val="18"/>
                <w:szCs w:val="18"/>
              </w:rPr>
              <w:t>bardziej /</w:t>
            </w:r>
            <w:r w:rsidRPr="000527AD">
              <w:rPr>
                <w:rFonts w:ascii="MinionPro-Regular" w:eastAsia="MinionPro-Regular" w:hAnsi="MinionPro-It" w:cs="MinionPro-Regular"/>
                <w:sz w:val="18"/>
                <w:szCs w:val="18"/>
              </w:rPr>
              <w:t xml:space="preserve"> </w:t>
            </w:r>
            <w:r w:rsidRPr="000527AD">
              <w:rPr>
                <w:rFonts w:ascii="Verdana" w:eastAsia="MinionPro-Regular" w:hAnsi="Verdana" w:cs="MinionPro-Regular"/>
                <w:sz w:val="18"/>
                <w:szCs w:val="18"/>
              </w:rPr>
              <w:t>mniej</w:t>
            </w:r>
            <w:r w:rsidRPr="000527AD">
              <w:rPr>
                <w:rFonts w:ascii="Verdana" w:eastAsia="MinionPro-Regular" w:hAnsi="Verdana" w:cs="MinionPro-Regular"/>
                <w:sz w:val="20"/>
                <w:szCs w:val="20"/>
              </w:rPr>
              <w:t xml:space="preserve"> </w:t>
            </w:r>
            <w:r w:rsidRPr="000527AD"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  <w:t>kamieniste</w:t>
            </w:r>
          </w:p>
        </w:tc>
        <w:tc>
          <w:tcPr>
            <w:tcW w:w="3071" w:type="dxa"/>
            <w:vMerge/>
          </w:tcPr>
          <w:p w:rsidR="000527AD" w:rsidRDefault="000527AD" w:rsidP="003829A7">
            <w:pPr>
              <w:rPr>
                <w:rFonts w:ascii="MinionPro-It" w:hAnsi="MinionPro-It" w:cs="MinionPro-It"/>
                <w:i/>
                <w:iCs/>
                <w:color w:val="000000"/>
                <w:sz w:val="26"/>
                <w:szCs w:val="26"/>
              </w:rPr>
            </w:pPr>
          </w:p>
        </w:tc>
      </w:tr>
      <w:tr w:rsidR="000527AD" w:rsidRPr="00D063C0" w:rsidTr="00083A01">
        <w:trPr>
          <w:trHeight w:val="157"/>
        </w:trPr>
        <w:tc>
          <w:tcPr>
            <w:tcW w:w="3070" w:type="dxa"/>
            <w:vMerge/>
          </w:tcPr>
          <w:p w:rsidR="000527AD" w:rsidRDefault="000527AD" w:rsidP="00D063C0">
            <w:pPr>
              <w:autoSpaceDE w:val="0"/>
              <w:autoSpaceDN w:val="0"/>
              <w:adjustRightInd w:val="0"/>
              <w:rPr>
                <w:rFonts w:ascii="MinionPro-Bold" w:hAnsi="MinionPro-Bold" w:cs="MinionPro-Bold"/>
                <w:b/>
                <w:bCs/>
                <w:color w:val="FFFFFF"/>
              </w:rPr>
            </w:pPr>
          </w:p>
        </w:tc>
        <w:tc>
          <w:tcPr>
            <w:tcW w:w="3071" w:type="dxa"/>
          </w:tcPr>
          <w:p w:rsidR="000527AD" w:rsidRPr="00D063C0" w:rsidRDefault="000527AD" w:rsidP="003829A7">
            <w:r w:rsidRPr="000527AD">
              <w:rPr>
                <w:rFonts w:ascii="MinionPro-It" w:hAnsi="MinionPro-It" w:cs="MinionPro-It"/>
                <w:b/>
                <w:i/>
                <w:iCs/>
                <w:sz w:val="26"/>
                <w:szCs w:val="26"/>
              </w:rPr>
              <w:t>zawartość tlenu w wodzie jest</w:t>
            </w:r>
            <w:r>
              <w:rPr>
                <w:rFonts w:ascii="MinionPro-It" w:hAnsi="MinionPro-It" w:cs="MinionPro-It"/>
                <w:i/>
                <w:iCs/>
                <w:sz w:val="26"/>
                <w:szCs w:val="26"/>
              </w:rPr>
              <w:t xml:space="preserve"> </w:t>
            </w:r>
            <w:r w:rsidRPr="000527AD">
              <w:rPr>
                <w:rFonts w:ascii="Verdana" w:eastAsia="MinionPro-Regular" w:hAnsi="Verdana" w:cs="MinionPro-Regular"/>
                <w:sz w:val="18"/>
                <w:szCs w:val="18"/>
              </w:rPr>
              <w:t>mniejsza / większa</w:t>
            </w:r>
          </w:p>
        </w:tc>
        <w:tc>
          <w:tcPr>
            <w:tcW w:w="3071" w:type="dxa"/>
            <w:vMerge/>
          </w:tcPr>
          <w:p w:rsidR="000527AD" w:rsidRDefault="000527AD" w:rsidP="003829A7">
            <w:pPr>
              <w:rPr>
                <w:rFonts w:ascii="MinionPro-It" w:hAnsi="MinionPro-It" w:cs="MinionPro-It"/>
                <w:i/>
                <w:iCs/>
                <w:color w:val="000000"/>
                <w:sz w:val="26"/>
                <w:szCs w:val="26"/>
              </w:rPr>
            </w:pPr>
          </w:p>
        </w:tc>
      </w:tr>
    </w:tbl>
    <w:p w:rsidR="00A83CA5" w:rsidRDefault="00A83CA5" w:rsidP="00D063C0">
      <w:pPr>
        <w:rPr>
          <w:rFonts w:ascii="MinionPro-It" w:hAnsi="MinionPro-It" w:cs="MinionPro-It"/>
          <w:i/>
          <w:iCs/>
          <w:color w:val="000000"/>
          <w:sz w:val="26"/>
          <w:szCs w:val="26"/>
        </w:rPr>
      </w:pPr>
    </w:p>
    <w:p w:rsidR="00B05E05" w:rsidRDefault="00D063C0" w:rsidP="00D063C0">
      <w:pPr>
        <w:rPr>
          <w:rFonts w:ascii="Verdana" w:hAnsi="Verdana"/>
          <w:sz w:val="20"/>
          <w:szCs w:val="20"/>
        </w:rPr>
      </w:pPr>
      <w:r>
        <w:rPr>
          <w:rFonts w:ascii="MinionPro-It" w:hAnsi="MinionPro-It" w:cs="MinionPro-It"/>
          <w:i/>
          <w:iCs/>
          <w:color w:val="000000"/>
          <w:sz w:val="26"/>
          <w:szCs w:val="26"/>
        </w:rPr>
        <w:t>.</w:t>
      </w:r>
      <w:r w:rsidR="00B05E05">
        <w:rPr>
          <w:rFonts w:ascii="Verdana" w:hAnsi="Verdana"/>
          <w:sz w:val="32"/>
          <w:szCs w:val="32"/>
        </w:rPr>
        <w:t xml:space="preserve">3 </w:t>
      </w:r>
      <w:r w:rsidR="00B05E05" w:rsidRPr="00B05E05">
        <w:rPr>
          <w:rFonts w:ascii="Verdana" w:hAnsi="Verdana"/>
          <w:sz w:val="20"/>
          <w:szCs w:val="20"/>
        </w:rPr>
        <w:t>Dopasuj biegi rzeki do krain na których najczęściej można je</w:t>
      </w:r>
      <w:r w:rsidR="00B05E05" w:rsidRPr="00A83CA5">
        <w:rPr>
          <w:rFonts w:ascii="Verdana" w:hAnsi="Verdana"/>
          <w:sz w:val="20"/>
          <w:szCs w:val="20"/>
        </w:rPr>
        <w:t xml:space="preserve"> z</w:t>
      </w:r>
      <w:r w:rsidR="00A83CA5">
        <w:rPr>
          <w:rFonts w:ascii="Verdana" w:hAnsi="Verdana"/>
          <w:sz w:val="20"/>
          <w:szCs w:val="20"/>
        </w:rPr>
        <w:t>obaczyć</w:t>
      </w:r>
    </w:p>
    <w:p w:rsidR="00A83CA5" w:rsidRDefault="00A83CA5" w:rsidP="00D063C0">
      <w:pPr>
        <w:rPr>
          <w:rFonts w:ascii="MinionPro-It" w:hAnsi="MinionPro-It" w:cs="MinionPro-It"/>
          <w:i/>
          <w:iCs/>
          <w:color w:val="000000"/>
          <w:sz w:val="16"/>
          <w:szCs w:val="16"/>
        </w:rPr>
      </w:pPr>
    </w:p>
    <w:tbl>
      <w:tblPr>
        <w:tblStyle w:val="Tabela-Siatka"/>
        <w:tblW w:w="4322" w:type="dxa"/>
        <w:jc w:val="center"/>
        <w:tblInd w:w="1979" w:type="dxa"/>
        <w:tblLook w:val="04A0"/>
      </w:tblPr>
      <w:tblGrid>
        <w:gridCol w:w="1440"/>
        <w:gridCol w:w="1441"/>
        <w:gridCol w:w="1441"/>
      </w:tblGrid>
      <w:tr w:rsidR="00A83CA5" w:rsidTr="00C4394B">
        <w:trPr>
          <w:trHeight w:val="659"/>
          <w:jc w:val="center"/>
        </w:trPr>
        <w:tc>
          <w:tcPr>
            <w:tcW w:w="1440" w:type="dxa"/>
          </w:tcPr>
          <w:p w:rsidR="00A83CA5" w:rsidRDefault="00A83CA5" w:rsidP="00C4394B">
            <w:pPr>
              <w:jc w:val="center"/>
            </w:pPr>
            <w:r>
              <w:t>GÓRNY</w:t>
            </w:r>
          </w:p>
        </w:tc>
        <w:tc>
          <w:tcPr>
            <w:tcW w:w="1441" w:type="dxa"/>
            <w:vMerge w:val="restart"/>
          </w:tcPr>
          <w:p w:rsidR="00A83CA5" w:rsidRDefault="00A83CA5" w:rsidP="00C4394B"/>
        </w:tc>
        <w:tc>
          <w:tcPr>
            <w:tcW w:w="1441" w:type="dxa"/>
          </w:tcPr>
          <w:p w:rsidR="00A83CA5" w:rsidRDefault="00A83CA5" w:rsidP="00C4394B">
            <w:r>
              <w:t>NIZINY</w:t>
            </w:r>
          </w:p>
        </w:tc>
      </w:tr>
      <w:tr w:rsidR="00A83CA5" w:rsidTr="00C4394B">
        <w:trPr>
          <w:trHeight w:val="664"/>
          <w:jc w:val="center"/>
        </w:trPr>
        <w:tc>
          <w:tcPr>
            <w:tcW w:w="1440" w:type="dxa"/>
          </w:tcPr>
          <w:p w:rsidR="00A83CA5" w:rsidRDefault="00A83CA5" w:rsidP="00C4394B">
            <w:pPr>
              <w:jc w:val="center"/>
            </w:pPr>
            <w:r>
              <w:t>ŚRODKOWY</w:t>
            </w:r>
          </w:p>
        </w:tc>
        <w:tc>
          <w:tcPr>
            <w:tcW w:w="1441" w:type="dxa"/>
            <w:vMerge/>
          </w:tcPr>
          <w:p w:rsidR="00A83CA5" w:rsidRDefault="00A83CA5" w:rsidP="00C4394B"/>
        </w:tc>
        <w:tc>
          <w:tcPr>
            <w:tcW w:w="1441" w:type="dxa"/>
          </w:tcPr>
          <w:p w:rsidR="00A83CA5" w:rsidRDefault="00A83CA5" w:rsidP="00C4394B">
            <w:r>
              <w:t>WYŻYNY</w:t>
            </w:r>
          </w:p>
        </w:tc>
      </w:tr>
      <w:tr w:rsidR="00A83CA5" w:rsidTr="00C4394B">
        <w:trPr>
          <w:trHeight w:val="594"/>
          <w:jc w:val="center"/>
        </w:trPr>
        <w:tc>
          <w:tcPr>
            <w:tcW w:w="1440" w:type="dxa"/>
          </w:tcPr>
          <w:p w:rsidR="00A83CA5" w:rsidRDefault="00A83CA5" w:rsidP="00C4394B">
            <w:pPr>
              <w:jc w:val="center"/>
            </w:pPr>
            <w:r>
              <w:t>DOLNY</w:t>
            </w:r>
          </w:p>
        </w:tc>
        <w:tc>
          <w:tcPr>
            <w:tcW w:w="1441" w:type="dxa"/>
            <w:vMerge/>
          </w:tcPr>
          <w:p w:rsidR="00A83CA5" w:rsidRDefault="00A83CA5" w:rsidP="00C4394B"/>
        </w:tc>
        <w:tc>
          <w:tcPr>
            <w:tcW w:w="1441" w:type="dxa"/>
          </w:tcPr>
          <w:p w:rsidR="00A83CA5" w:rsidRDefault="00A83CA5" w:rsidP="00C4394B">
            <w:r>
              <w:t>GÓRY</w:t>
            </w:r>
          </w:p>
        </w:tc>
      </w:tr>
    </w:tbl>
    <w:p w:rsidR="00A83CA5" w:rsidRPr="00A83CA5" w:rsidRDefault="00A83CA5" w:rsidP="00A83CA5">
      <w:pPr>
        <w:jc w:val="center"/>
        <w:rPr>
          <w:rFonts w:ascii="Verdana" w:hAnsi="Verdana" w:cs="MinionPro-It"/>
          <w:i/>
          <w:iCs/>
          <w:color w:val="000000"/>
          <w:sz w:val="16"/>
          <w:szCs w:val="16"/>
        </w:rPr>
        <w:sectPr w:rsidR="00A83CA5" w:rsidRPr="00A83CA5" w:rsidSect="000159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83CA5" w:rsidRDefault="00A83CA5"/>
    <w:p w:rsidR="0075032A" w:rsidRDefault="0075032A">
      <w:r>
        <w:t xml:space="preserve">      </w:t>
      </w:r>
      <w:r w:rsidR="003F026A">
        <w:t xml:space="preserve">                                                                   </w:t>
      </w:r>
    </w:p>
    <w:sectPr w:rsidR="0075032A" w:rsidSect="00A83CA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Pro-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compat/>
  <w:rsids>
    <w:rsidRoot w:val="00FE01BF"/>
    <w:rsid w:val="00015963"/>
    <w:rsid w:val="000527AD"/>
    <w:rsid w:val="003F026A"/>
    <w:rsid w:val="005C13FC"/>
    <w:rsid w:val="0065236F"/>
    <w:rsid w:val="006C0F57"/>
    <w:rsid w:val="0075032A"/>
    <w:rsid w:val="00A83CA5"/>
    <w:rsid w:val="00B05E05"/>
    <w:rsid w:val="00CE08D2"/>
    <w:rsid w:val="00D063C0"/>
    <w:rsid w:val="00FE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9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1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F0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a\Desktop\szablon%20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BB45D-0DA3-4A80-929A-5465AB8B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word</Template>
  <TotalTime>86</TotalTime>
  <Pages>2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2020-04-19T02:32:00Z</dcterms:created>
  <dcterms:modified xsi:type="dcterms:W3CDTF">2020-04-19T03:58:00Z</dcterms:modified>
</cp:coreProperties>
</file>